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37052" w14:textId="77777777" w:rsidR="00A11F4C" w:rsidRPr="00636D3F" w:rsidRDefault="00A11F4C">
      <w:pPr>
        <w:rPr>
          <w:u w:val="single"/>
        </w:rPr>
      </w:pPr>
      <w:r w:rsidRPr="00636D3F">
        <w:rPr>
          <w:u w:val="single"/>
        </w:rPr>
        <w:t xml:space="preserve">                                        </w:t>
      </w:r>
    </w:p>
    <w:p w14:paraId="1D08F546" w14:textId="77777777" w:rsidR="00A11F4C" w:rsidRPr="00636D3F" w:rsidRDefault="00A11F4C" w:rsidP="004800D5">
      <w:pPr>
        <w:outlineLvl w:val="0"/>
        <w:rPr>
          <w:u w:val="single"/>
        </w:rPr>
      </w:pPr>
      <w:r w:rsidRPr="00636D3F">
        <w:t xml:space="preserve">                                         </w:t>
      </w:r>
      <w:r w:rsidR="00D75D15" w:rsidRPr="00636D3F">
        <w:t xml:space="preserve">                    </w:t>
      </w:r>
      <w:r w:rsidRPr="00636D3F">
        <w:t xml:space="preserve"> </w:t>
      </w:r>
      <w:r w:rsidRPr="00636D3F">
        <w:rPr>
          <w:u w:val="single"/>
        </w:rPr>
        <w:t xml:space="preserve"> </w:t>
      </w:r>
      <w:r w:rsidRPr="00636D3F">
        <w:rPr>
          <w:b/>
          <w:u w:val="single"/>
        </w:rPr>
        <w:t>TEST DE NIVEL INLINGUA ONLINE</w:t>
      </w:r>
    </w:p>
    <w:p w14:paraId="7BB63F17" w14:textId="77777777" w:rsidR="00A11F4C" w:rsidRDefault="00A11F4C"/>
    <w:p w14:paraId="199F4C32" w14:textId="77777777" w:rsidR="00A11F4C" w:rsidRDefault="00A11F4C"/>
    <w:p w14:paraId="0F3AD0F1" w14:textId="77777777" w:rsidR="00A11F4C" w:rsidRDefault="00A11F4C"/>
    <w:p w14:paraId="5E6E588F" w14:textId="77777777" w:rsidR="00A11F4C" w:rsidRDefault="00A11F4C" w:rsidP="00636D3F">
      <w:pPr>
        <w:ind w:right="991"/>
        <w:jc w:val="both"/>
      </w:pPr>
      <w:r>
        <w:t xml:space="preserve">Para hacer </w:t>
      </w:r>
      <w:r w:rsidR="00D75D15">
        <w:t>la prueba</w:t>
      </w:r>
      <w:r>
        <w:t xml:space="preserve"> de nivel </w:t>
      </w:r>
      <w:proofErr w:type="spellStart"/>
      <w:r>
        <w:t>inlingua</w:t>
      </w:r>
      <w:proofErr w:type="spellEnd"/>
      <w:r>
        <w:t xml:space="preserve"> </w:t>
      </w:r>
      <w:r w:rsidRPr="00611056">
        <w:t>por internet</w:t>
      </w:r>
      <w:r>
        <w:t xml:space="preserve"> tienes que seguir los pasos</w:t>
      </w:r>
      <w:r w:rsidR="00070462">
        <w:t xml:space="preserve"> </w:t>
      </w:r>
      <w:r>
        <w:t xml:space="preserve"> siguientes:</w:t>
      </w:r>
    </w:p>
    <w:p w14:paraId="4A4849D4" w14:textId="77777777" w:rsidR="00A11F4C" w:rsidRDefault="00A11F4C" w:rsidP="00636D3F">
      <w:pPr>
        <w:ind w:right="991"/>
        <w:jc w:val="both"/>
      </w:pPr>
    </w:p>
    <w:p w14:paraId="524528B9" w14:textId="0800617B" w:rsidR="000624E9" w:rsidRDefault="00A11F4C" w:rsidP="00636D3F">
      <w:pPr>
        <w:ind w:right="991"/>
        <w:jc w:val="both"/>
      </w:pPr>
      <w:r>
        <w:t xml:space="preserve">1 - Abrir la </w:t>
      </w:r>
      <w:r w:rsidR="00AA3BDD">
        <w:t>página</w:t>
      </w:r>
      <w:r>
        <w:t xml:space="preserve"> web: </w:t>
      </w:r>
      <w:hyperlink r:id="rId6" w:history="1">
        <w:r w:rsidR="00050BBD" w:rsidRPr="00ED6C54">
          <w:rPr>
            <w:rStyle w:val="Hipervnculo"/>
          </w:rPr>
          <w:t>www.inlingual</w:t>
        </w:r>
        <w:r w:rsidR="00050BBD" w:rsidRPr="00ED6C54">
          <w:rPr>
            <w:rStyle w:val="Hipervnculo"/>
          </w:rPr>
          <w:t>a</w:t>
        </w:r>
        <w:r w:rsidR="00050BBD" w:rsidRPr="00ED6C54">
          <w:rPr>
            <w:rStyle w:val="Hipervnculo"/>
          </w:rPr>
          <w:t>rioja.com</w:t>
        </w:r>
      </w:hyperlink>
    </w:p>
    <w:p w14:paraId="423831D3" w14:textId="77777777" w:rsidR="00A11F4C" w:rsidRDefault="00A11F4C" w:rsidP="00636D3F">
      <w:pPr>
        <w:ind w:right="991"/>
        <w:jc w:val="both"/>
      </w:pPr>
    </w:p>
    <w:p w14:paraId="1D6B640F" w14:textId="66FE95A1" w:rsidR="00A11F4C" w:rsidRDefault="00A11F4C" w:rsidP="00614AC7">
      <w:pPr>
        <w:ind w:right="991"/>
        <w:jc w:val="both"/>
      </w:pPr>
      <w:r>
        <w:t xml:space="preserve">2 </w:t>
      </w:r>
      <w:r w:rsidR="00CC31FD">
        <w:t>–</w:t>
      </w:r>
      <w:r>
        <w:t xml:space="preserve"> </w:t>
      </w:r>
      <w:r w:rsidR="00636D3F">
        <w:t>Ir a</w:t>
      </w:r>
      <w:r w:rsidR="00CC31FD">
        <w:t>:</w:t>
      </w:r>
      <w:r w:rsidR="00636D3F">
        <w:t xml:space="preserve"> “</w:t>
      </w:r>
      <w:r w:rsidR="000624E9" w:rsidRPr="000624E9">
        <w:rPr>
          <w:b/>
        </w:rPr>
        <w:t>Pruebas de nivel</w:t>
      </w:r>
      <w:r w:rsidR="00450347">
        <w:rPr>
          <w:b/>
        </w:rPr>
        <w:t xml:space="preserve"> online</w:t>
      </w:r>
      <w:r w:rsidR="00614AC7">
        <w:t xml:space="preserve">”. </w:t>
      </w:r>
    </w:p>
    <w:p w14:paraId="3BEA607A" w14:textId="77777777" w:rsidR="00A11F4C" w:rsidRDefault="00A11F4C" w:rsidP="00636D3F">
      <w:pPr>
        <w:ind w:right="991"/>
        <w:jc w:val="both"/>
      </w:pPr>
    </w:p>
    <w:p w14:paraId="2984032C" w14:textId="5C059D6D" w:rsidR="000624E9" w:rsidRDefault="00CC31FD" w:rsidP="00636D3F">
      <w:pPr>
        <w:ind w:left="360" w:right="991" w:hanging="360"/>
        <w:jc w:val="both"/>
      </w:pPr>
      <w:r>
        <w:t>3</w:t>
      </w:r>
      <w:r w:rsidR="00104D16">
        <w:t xml:space="preserve">- </w:t>
      </w:r>
      <w:r w:rsidR="000624E9">
        <w:t xml:space="preserve">Elegir el idioma </w:t>
      </w:r>
      <w:r w:rsidR="004800D5">
        <w:t>en la parte de</w:t>
      </w:r>
      <w:r w:rsidR="000624E9">
        <w:t xml:space="preserve"> </w:t>
      </w:r>
      <w:r w:rsidR="00611056">
        <w:t xml:space="preserve">abajo de la </w:t>
      </w:r>
      <w:r w:rsidR="00AA3BDD">
        <w:t>página</w:t>
      </w:r>
      <w:r w:rsidR="00611056">
        <w:t xml:space="preserve"> haciendo clic en la bandera </w:t>
      </w:r>
      <w:r w:rsidR="004800D5">
        <w:t>correspondiente</w:t>
      </w:r>
      <w:r w:rsidR="001B4D5E">
        <w:t>.</w:t>
      </w:r>
    </w:p>
    <w:p w14:paraId="487A7EDC" w14:textId="77777777" w:rsidR="000624E9" w:rsidRDefault="000624E9" w:rsidP="00636D3F">
      <w:pPr>
        <w:ind w:left="360" w:right="991" w:hanging="360"/>
        <w:jc w:val="both"/>
      </w:pPr>
    </w:p>
    <w:p w14:paraId="1E618987" w14:textId="7D3FBFE7" w:rsidR="000624E9" w:rsidRDefault="00CC31FD" w:rsidP="00636D3F">
      <w:pPr>
        <w:ind w:left="360" w:right="991" w:hanging="360"/>
        <w:jc w:val="both"/>
      </w:pPr>
      <w:r>
        <w:t>4</w:t>
      </w:r>
      <w:r w:rsidR="000624E9">
        <w:t>- Rellenar los d</w:t>
      </w:r>
      <w:r w:rsidR="00C54F34">
        <w:t>atos con asterisco</w:t>
      </w:r>
      <w:r w:rsidR="00614AC7">
        <w:t>.</w:t>
      </w:r>
    </w:p>
    <w:p w14:paraId="1EE5BE16" w14:textId="77777777" w:rsidR="000624E9" w:rsidRDefault="000624E9" w:rsidP="00636D3F">
      <w:pPr>
        <w:ind w:left="360" w:right="991" w:hanging="360"/>
        <w:jc w:val="both"/>
      </w:pPr>
    </w:p>
    <w:p w14:paraId="6890D1F0" w14:textId="2681003D" w:rsidR="000624E9" w:rsidRDefault="00614AC7" w:rsidP="00636D3F">
      <w:pPr>
        <w:ind w:left="360" w:right="991" w:hanging="360"/>
        <w:jc w:val="both"/>
      </w:pPr>
      <w:r>
        <w:t>5</w:t>
      </w:r>
      <w:r w:rsidR="000624E9">
        <w:t xml:space="preserve">- Empezar </w:t>
      </w:r>
      <w:proofErr w:type="gramStart"/>
      <w:r w:rsidR="000624E9">
        <w:t>el test</w:t>
      </w:r>
      <w:proofErr w:type="gramEnd"/>
      <w:r>
        <w:t>.</w:t>
      </w:r>
      <w:r w:rsidR="00611056">
        <w:t xml:space="preserve">   </w:t>
      </w:r>
    </w:p>
    <w:p w14:paraId="16D2C021" w14:textId="77777777" w:rsidR="000624E9" w:rsidRDefault="000624E9" w:rsidP="00636D3F">
      <w:pPr>
        <w:ind w:left="360" w:right="991" w:hanging="360"/>
        <w:jc w:val="both"/>
      </w:pPr>
    </w:p>
    <w:p w14:paraId="2E216098" w14:textId="77777777" w:rsidR="000624E9" w:rsidRDefault="000624E9" w:rsidP="00636D3F">
      <w:pPr>
        <w:ind w:left="360" w:right="991" w:hanging="360"/>
        <w:jc w:val="both"/>
      </w:pPr>
    </w:p>
    <w:p w14:paraId="5183804F" w14:textId="77777777" w:rsidR="00A11F4C" w:rsidRDefault="00A11F4C" w:rsidP="00636D3F">
      <w:pPr>
        <w:ind w:right="991"/>
        <w:jc w:val="both"/>
      </w:pPr>
      <w:r>
        <w:rPr>
          <w:b/>
        </w:rPr>
        <w:t>NB</w:t>
      </w:r>
      <w:r>
        <w:t>:</w:t>
      </w:r>
      <w:r w:rsidR="00636D3F">
        <w:t xml:space="preserve"> N</w:t>
      </w:r>
      <w:r>
        <w:t xml:space="preserve">o te ayudes de nada para hacer </w:t>
      </w:r>
      <w:proofErr w:type="gramStart"/>
      <w:r>
        <w:t>el test</w:t>
      </w:r>
      <w:proofErr w:type="gramEnd"/>
      <w:r>
        <w:t xml:space="preserve">. Si no sabes contestar, no pierdas el tiempo  y pasa a la pregunta siguiente. </w:t>
      </w:r>
      <w:r w:rsidR="00636D3F">
        <w:t>Haz clic en “</w:t>
      </w:r>
      <w:r w:rsidR="00611056" w:rsidRPr="00CC31FD">
        <w:rPr>
          <w:b/>
        </w:rPr>
        <w:t>Finalizar</w:t>
      </w:r>
      <w:r w:rsidR="005D7993" w:rsidRPr="00CC31FD">
        <w:rPr>
          <w:b/>
        </w:rPr>
        <w:t xml:space="preserve"> </w:t>
      </w:r>
      <w:proofErr w:type="gramStart"/>
      <w:r w:rsidR="005D7993" w:rsidRPr="00CC31FD">
        <w:rPr>
          <w:b/>
        </w:rPr>
        <w:t>el test</w:t>
      </w:r>
      <w:proofErr w:type="gramEnd"/>
      <w:r w:rsidR="00611056">
        <w:t>” si consideras que ya no puedes seguir.</w:t>
      </w:r>
      <w:r>
        <w:t xml:space="preserve"> </w:t>
      </w:r>
    </w:p>
    <w:p w14:paraId="3CDE2F6A" w14:textId="77777777" w:rsidR="00A11F4C" w:rsidRDefault="00A11F4C" w:rsidP="00636D3F">
      <w:pPr>
        <w:ind w:right="991"/>
        <w:jc w:val="both"/>
      </w:pPr>
    </w:p>
    <w:p w14:paraId="32CDD1BF" w14:textId="77777777" w:rsidR="00A11F4C" w:rsidRDefault="00A11F4C" w:rsidP="00636D3F">
      <w:pPr>
        <w:ind w:right="991"/>
        <w:jc w:val="both"/>
      </w:pPr>
      <w:r>
        <w:t xml:space="preserve"> </w:t>
      </w:r>
    </w:p>
    <w:p w14:paraId="1CF456DE" w14:textId="77777777" w:rsidR="00C47EFF" w:rsidRDefault="00C47EFF" w:rsidP="00636D3F">
      <w:pPr>
        <w:ind w:right="991"/>
        <w:jc w:val="both"/>
      </w:pPr>
      <w:r>
        <w:t>Muchas gracias.</w:t>
      </w:r>
    </w:p>
    <w:p w14:paraId="64B54B41" w14:textId="77777777" w:rsidR="005757C8" w:rsidRPr="00085C7C" w:rsidRDefault="00AD52FA" w:rsidP="00636D3F">
      <w:pPr>
        <w:ind w:right="991"/>
        <w:jc w:val="both"/>
      </w:pPr>
      <w:r>
        <w:t>Para cualquier problema con el test llama al:</w:t>
      </w:r>
      <w:r w:rsidR="005757C8">
        <w:t xml:space="preserve"> </w:t>
      </w:r>
      <w:r w:rsidR="002241E5" w:rsidRPr="005D7993">
        <w:rPr>
          <w:b/>
        </w:rPr>
        <w:t xml:space="preserve">941 247 </w:t>
      </w:r>
      <w:proofErr w:type="gramStart"/>
      <w:r w:rsidR="002241E5" w:rsidRPr="005D7993">
        <w:rPr>
          <w:b/>
        </w:rPr>
        <w:t>833</w:t>
      </w:r>
      <w:r w:rsidR="00085C7C">
        <w:rPr>
          <w:b/>
        </w:rPr>
        <w:t xml:space="preserve">  </w:t>
      </w:r>
      <w:r w:rsidR="00636D3F">
        <w:t>(</w:t>
      </w:r>
      <w:proofErr w:type="gramEnd"/>
      <w:r w:rsidR="00636D3F">
        <w:t>D</w:t>
      </w:r>
      <w:r w:rsidR="00085C7C" w:rsidRPr="00085C7C">
        <w:t>e las 9:00 a las 13:30</w:t>
      </w:r>
      <w:r w:rsidR="00636D3F">
        <w:t xml:space="preserve"> horas</w:t>
      </w:r>
      <w:r w:rsidR="00085C7C" w:rsidRPr="00085C7C">
        <w:t>)</w:t>
      </w:r>
    </w:p>
    <w:p w14:paraId="1A14D6D4" w14:textId="77777777" w:rsidR="004800D5" w:rsidRDefault="004800D5" w:rsidP="00636D3F">
      <w:pPr>
        <w:ind w:right="991"/>
        <w:jc w:val="both"/>
        <w:rPr>
          <w:b/>
        </w:rPr>
      </w:pPr>
    </w:p>
    <w:p w14:paraId="2C82512B" w14:textId="77777777" w:rsidR="00B02026" w:rsidRDefault="00B02026" w:rsidP="00636D3F">
      <w:pPr>
        <w:ind w:right="991"/>
        <w:jc w:val="both"/>
        <w:rPr>
          <w:b/>
          <w:u w:val="single"/>
        </w:rPr>
      </w:pPr>
    </w:p>
    <w:p w14:paraId="1E70A368" w14:textId="77777777" w:rsidR="00E17D72" w:rsidRDefault="00E17D72" w:rsidP="00636D3F">
      <w:pPr>
        <w:ind w:right="991"/>
        <w:jc w:val="both"/>
        <w:rPr>
          <w:b/>
        </w:rPr>
      </w:pPr>
    </w:p>
    <w:p w14:paraId="62399CE1" w14:textId="77777777" w:rsidR="00E17D72" w:rsidRDefault="00E17D72" w:rsidP="00636D3F">
      <w:pPr>
        <w:ind w:right="991"/>
        <w:rPr>
          <w:b/>
        </w:rPr>
      </w:pPr>
    </w:p>
    <w:p w14:paraId="5744443F" w14:textId="77777777" w:rsidR="00B02026" w:rsidRPr="00E17D72" w:rsidRDefault="00E17D72" w:rsidP="00636D3F">
      <w:pPr>
        <w:ind w:right="991"/>
        <w:rPr>
          <w:b/>
        </w:rPr>
      </w:pPr>
      <w:r w:rsidRPr="00E17D72">
        <w:rPr>
          <w:b/>
        </w:rPr>
        <w:t>INLINGUA LOGROÑO</w:t>
      </w:r>
    </w:p>
    <w:p w14:paraId="70FAFCED" w14:textId="77777777" w:rsidR="00B02026" w:rsidRPr="00E17D72" w:rsidRDefault="00B02026" w:rsidP="00C47EFF">
      <w:pPr>
        <w:ind w:right="638"/>
        <w:rPr>
          <w:b/>
        </w:rPr>
      </w:pPr>
    </w:p>
    <w:p w14:paraId="67C5FA58" w14:textId="77777777" w:rsidR="00B02026" w:rsidRDefault="00B02026" w:rsidP="00C47EFF">
      <w:pPr>
        <w:ind w:right="638"/>
        <w:rPr>
          <w:b/>
          <w:u w:val="single"/>
        </w:rPr>
      </w:pPr>
    </w:p>
    <w:sectPr w:rsidR="00B02026" w:rsidSect="00177E25">
      <w:headerReference w:type="default" r:id="rId7"/>
      <w:footerReference w:type="default" r:id="rId8"/>
      <w:pgSz w:w="11906" w:h="16838" w:code="9"/>
      <w:pgMar w:top="2643" w:right="1134" w:bottom="1438" w:left="1134" w:header="0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F6EC9" w14:textId="77777777" w:rsidR="00A01E1A" w:rsidRDefault="00A01E1A">
      <w:r>
        <w:separator/>
      </w:r>
    </w:p>
  </w:endnote>
  <w:endnote w:type="continuationSeparator" w:id="0">
    <w:p w14:paraId="7032D813" w14:textId="77777777" w:rsidR="00A01E1A" w:rsidRDefault="00A01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h">
    <w:altName w:val="Corbel"/>
    <w:charset w:val="00"/>
    <w:family w:val="swiss"/>
    <w:pitch w:val="variable"/>
    <w:sig w:usb0="00000001" w:usb1="1000204A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52288" w14:textId="77777777" w:rsidR="00A11F4C" w:rsidRDefault="00A11F4C">
    <w:pPr>
      <w:pStyle w:val="Piedepgina"/>
      <w:jc w:val="center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5F14E" w14:textId="77777777" w:rsidR="00A01E1A" w:rsidRDefault="00A01E1A">
      <w:r>
        <w:separator/>
      </w:r>
    </w:p>
  </w:footnote>
  <w:footnote w:type="continuationSeparator" w:id="0">
    <w:p w14:paraId="5224CE20" w14:textId="77777777" w:rsidR="00A01E1A" w:rsidRDefault="00A01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0097A" w14:textId="77777777" w:rsidR="00A11F4C" w:rsidRDefault="00C54F34">
    <w:pPr>
      <w:pStyle w:val="Encabezado"/>
      <w:tabs>
        <w:tab w:val="clear" w:pos="4252"/>
        <w:tab w:val="clear" w:pos="8504"/>
      </w:tabs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948E271" wp14:editId="0C23F3AD">
              <wp:simplePos x="0" y="0"/>
              <wp:positionH relativeFrom="margin">
                <wp:posOffset>4223385</wp:posOffset>
              </wp:positionH>
              <wp:positionV relativeFrom="paragraph">
                <wp:posOffset>450215</wp:posOffset>
              </wp:positionV>
              <wp:extent cx="1362075" cy="835660"/>
              <wp:effectExtent l="3810" t="2540" r="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62075" cy="835660"/>
                        <a:chOff x="3990" y="-18"/>
                        <a:chExt cx="3084" cy="1887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4014" y="-18"/>
                          <a:ext cx="2880" cy="36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3" descr="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0" y="542"/>
                          <a:ext cx="3084" cy="13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45165D" id="Group 4" o:spid="_x0000_s1026" style="position:absolute;margin-left:332.55pt;margin-top:35.45pt;width:107.25pt;height:65.8pt;z-index:251658240;mso-position-horizontal-relative:margin" coordorigin="3990,-18" coordsize="3084,18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">
              <v:rect id="Rectangle 2" o:spid="_x0000_s1027" style="position:absolute;left:4014;top:-18;width:28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" fillcolor="#f60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02" style="position:absolute;left:3990;top:542;width:3084;height:1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">
                <v:imagedata r:id="rId2" o:title="02"/>
              </v:shape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5A47F988" wp14:editId="163CAD67">
          <wp:simplePos x="0" y="0"/>
          <wp:positionH relativeFrom="column">
            <wp:posOffset>-16510</wp:posOffset>
          </wp:positionH>
          <wp:positionV relativeFrom="paragraph">
            <wp:posOffset>450215</wp:posOffset>
          </wp:positionV>
          <wp:extent cx="2593340" cy="835660"/>
          <wp:effectExtent l="0" t="0" r="0" b="2540"/>
          <wp:wrapNone/>
          <wp:docPr id="5" name="Imagen 5" descr="logo colegio medic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colegio medico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3340" cy="835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70E"/>
    <w:rsid w:val="00050BBD"/>
    <w:rsid w:val="000624E9"/>
    <w:rsid w:val="00070462"/>
    <w:rsid w:val="00085C7C"/>
    <w:rsid w:val="00104D16"/>
    <w:rsid w:val="0013029A"/>
    <w:rsid w:val="001356EE"/>
    <w:rsid w:val="00177E25"/>
    <w:rsid w:val="001B4D5E"/>
    <w:rsid w:val="002241E5"/>
    <w:rsid w:val="003179B1"/>
    <w:rsid w:val="00387AC1"/>
    <w:rsid w:val="003E42C1"/>
    <w:rsid w:val="004202CA"/>
    <w:rsid w:val="00450347"/>
    <w:rsid w:val="004800D5"/>
    <w:rsid w:val="004E2AB7"/>
    <w:rsid w:val="005757C8"/>
    <w:rsid w:val="005937C2"/>
    <w:rsid w:val="005D7993"/>
    <w:rsid w:val="00611056"/>
    <w:rsid w:val="00614AC7"/>
    <w:rsid w:val="00636D3F"/>
    <w:rsid w:val="006D383D"/>
    <w:rsid w:val="006E6A9E"/>
    <w:rsid w:val="0072632D"/>
    <w:rsid w:val="007C2A7B"/>
    <w:rsid w:val="007D070E"/>
    <w:rsid w:val="007E51BD"/>
    <w:rsid w:val="0081650E"/>
    <w:rsid w:val="00941E73"/>
    <w:rsid w:val="00A01E1A"/>
    <w:rsid w:val="00A11F4C"/>
    <w:rsid w:val="00A25C8B"/>
    <w:rsid w:val="00A84065"/>
    <w:rsid w:val="00AA3BDD"/>
    <w:rsid w:val="00AA7A55"/>
    <w:rsid w:val="00AD52FA"/>
    <w:rsid w:val="00AF4FCE"/>
    <w:rsid w:val="00B02026"/>
    <w:rsid w:val="00C176A8"/>
    <w:rsid w:val="00C30E68"/>
    <w:rsid w:val="00C47EFF"/>
    <w:rsid w:val="00C54F34"/>
    <w:rsid w:val="00C6573B"/>
    <w:rsid w:val="00CC31FD"/>
    <w:rsid w:val="00CD64FB"/>
    <w:rsid w:val="00D223B2"/>
    <w:rsid w:val="00D577C6"/>
    <w:rsid w:val="00D73027"/>
    <w:rsid w:val="00D75D15"/>
    <w:rsid w:val="00D815E9"/>
    <w:rsid w:val="00D84BEC"/>
    <w:rsid w:val="00E17D72"/>
    <w:rsid w:val="00E54FA2"/>
    <w:rsid w:val="00EA313E"/>
    <w:rsid w:val="00EB51D8"/>
    <w:rsid w:val="00EF6552"/>
    <w:rsid w:val="00F2524C"/>
    <w:rsid w:val="00F82476"/>
    <w:rsid w:val="00FE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26B97E"/>
  <w15:docId w15:val="{CCF3A344-21EC-47FE-8AE8-992DADDD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7E25"/>
    <w:rPr>
      <w:rFonts w:ascii="NewsGoth" w:hAnsi="NewsGoth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77E2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77E2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77E25"/>
    <w:rPr>
      <w:color w:val="0000FF"/>
      <w:u w:val="single"/>
    </w:rPr>
  </w:style>
  <w:style w:type="paragraph" w:styleId="Mapadeldocumento">
    <w:name w:val="Document Map"/>
    <w:basedOn w:val="Normal"/>
    <w:semiHidden/>
    <w:rsid w:val="00C47EF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vnculovisitado">
    <w:name w:val="FollowedHyperlink"/>
    <w:basedOn w:val="Fuentedeprrafopredeter"/>
    <w:rsid w:val="00AA3BDD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50B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lingualarioja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instruc.online%20test%20+%20iOL%20+%20esquemas\instrucciones%20TEST%20DE%20NIVEL%20inlingua.F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instrucciones TEST DE NIVEL inlingua.FER.dot</Template>
  <TotalTime>1</TotalTime>
  <Pages>1</Pages>
  <Words>131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Inlingua</Company>
  <LinksUpToDate>false</LinksUpToDate>
  <CharactersWithSpaces>854</CharactersWithSpaces>
  <SharedDoc>false</SharedDoc>
  <HLinks>
    <vt:vector size="6" baseType="variant">
      <vt:variant>
        <vt:i4>5963871</vt:i4>
      </vt:variant>
      <vt:variant>
        <vt:i4>0</vt:i4>
      </vt:variant>
      <vt:variant>
        <vt:i4>0</vt:i4>
      </vt:variant>
      <vt:variant>
        <vt:i4>5</vt:i4>
      </vt:variant>
      <vt:variant>
        <vt:lpwstr>http://www.inlingua.com/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 Luc Achard</dc:creator>
  <cp:lastModifiedBy>Lara San Juan</cp:lastModifiedBy>
  <cp:revision>2</cp:revision>
  <cp:lastPrinted>2008-09-16T09:07:00Z</cp:lastPrinted>
  <dcterms:created xsi:type="dcterms:W3CDTF">2024-09-04T08:59:00Z</dcterms:created>
  <dcterms:modified xsi:type="dcterms:W3CDTF">2024-09-04T08:59:00Z</dcterms:modified>
</cp:coreProperties>
</file>